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B9219" w14:textId="77777777" w:rsidR="00BF716C" w:rsidRDefault="00BF716C" w:rsidP="00BF716C">
      <w:pPr>
        <w:jc w:val="center"/>
        <w:rPr>
          <w:b/>
          <w:bCs/>
          <w:sz w:val="32"/>
          <w:szCs w:val="32"/>
        </w:rPr>
      </w:pPr>
      <w:r w:rsidRPr="000A1061">
        <w:rPr>
          <w:b/>
          <w:bCs/>
          <w:noProof/>
          <w:sz w:val="32"/>
          <w:szCs w:val="32"/>
        </w:rPr>
        <w:drawing>
          <wp:inline distT="0" distB="0" distL="0" distR="0" wp14:anchorId="3F1A4102" wp14:editId="394A2666">
            <wp:extent cx="2465222" cy="1086963"/>
            <wp:effectExtent l="0" t="0" r="0" b="0"/>
            <wp:docPr id="7" name="Picture 6" descr="Shap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08468BF-CB93-23FD-08C2-7A28E6BFC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hape&#10;&#10;Description automatically generated">
                      <a:extLst>
                        <a:ext uri="{FF2B5EF4-FFF2-40B4-BE49-F238E27FC236}">
                          <a16:creationId xmlns:a16="http://schemas.microsoft.com/office/drawing/2014/main" id="{808468BF-CB93-23FD-08C2-7A28E6BFCC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531" cy="109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0BE4E" w14:textId="0326401F" w:rsidR="00BF716C" w:rsidRPr="008F1D40" w:rsidRDefault="009B3DBC" w:rsidP="00BF716C">
      <w:pPr>
        <w:jc w:val="center"/>
        <w:rPr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FS</w:t>
      </w:r>
      <w:r w:rsidR="00BF716C" w:rsidRPr="008F1D40">
        <w:rPr>
          <w:b/>
          <w:bCs/>
          <w:color w:val="0070C0"/>
          <w:sz w:val="32"/>
          <w:szCs w:val="32"/>
        </w:rPr>
        <w:t>M Request for Information</w:t>
      </w:r>
    </w:p>
    <w:p w14:paraId="3811AA2D" w14:textId="5D21CDA4" w:rsidR="00BF716C" w:rsidRPr="00721C47" w:rsidRDefault="00BF716C" w:rsidP="00BF716C">
      <w:pPr>
        <w:jc w:val="center"/>
        <w:rPr>
          <w:i/>
          <w:iCs/>
          <w:sz w:val="20"/>
          <w:szCs w:val="20"/>
        </w:rPr>
      </w:pPr>
      <w:r w:rsidRPr="00721C47">
        <w:rPr>
          <w:b/>
          <w:bCs/>
          <w:i/>
          <w:iCs/>
          <w:sz w:val="20"/>
          <w:szCs w:val="20"/>
        </w:rPr>
        <w:t xml:space="preserve">Please complete and submit this form to receive information or a quote pertaining to your specified </w:t>
      </w:r>
      <w:r w:rsidR="0057285B">
        <w:rPr>
          <w:b/>
          <w:bCs/>
          <w:i/>
          <w:iCs/>
          <w:sz w:val="20"/>
          <w:szCs w:val="20"/>
        </w:rPr>
        <w:t>FS</w:t>
      </w:r>
      <w:r w:rsidRPr="00721C47">
        <w:rPr>
          <w:b/>
          <w:bCs/>
          <w:i/>
          <w:iCs/>
          <w:sz w:val="20"/>
          <w:szCs w:val="20"/>
        </w:rPr>
        <w:t>M performance requirements</w:t>
      </w:r>
    </w:p>
    <w:p w14:paraId="10C32323" w14:textId="08305848" w:rsidR="00DC1B97" w:rsidRPr="008F1D40" w:rsidRDefault="00F67762" w:rsidP="00500475">
      <w:pPr>
        <w:jc w:val="center"/>
        <w:rPr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2257E7" wp14:editId="67F5B833">
                <wp:simplePos x="0" y="0"/>
                <wp:positionH relativeFrom="column">
                  <wp:posOffset>-98755</wp:posOffset>
                </wp:positionH>
                <wp:positionV relativeFrom="paragraph">
                  <wp:posOffset>250088</wp:posOffset>
                </wp:positionV>
                <wp:extent cx="7029450" cy="2179930"/>
                <wp:effectExtent l="0" t="0" r="19050" b="11430"/>
                <wp:wrapNone/>
                <wp:docPr id="10803161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2179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4FBCA" id="Rectangle 1" o:spid="_x0000_s1026" style="position:absolute;margin-left:-7.8pt;margin-top:19.7pt;width:553.5pt;height:171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" filled="f" strokecolor="#030e13 [484]" strokeweight="1pt"/>
            </w:pict>
          </mc:Fallback>
        </mc:AlternateContent>
      </w:r>
      <w:r w:rsidR="00BF716C" w:rsidRPr="00721C47">
        <w:rPr>
          <w:i/>
          <w:iCs/>
          <w:sz w:val="20"/>
          <w:szCs w:val="20"/>
        </w:rPr>
        <w:t xml:space="preserve">The </w:t>
      </w:r>
      <w:hyperlink r:id="rId8" w:history="1">
        <w:r w:rsidR="001B2293" w:rsidRPr="001B2293">
          <w:rPr>
            <w:rStyle w:val="Hyperlink"/>
            <w:i/>
            <w:iCs/>
            <w:sz w:val="20"/>
            <w:szCs w:val="20"/>
          </w:rPr>
          <w:t>FSM Quote Generator</w:t>
        </w:r>
      </w:hyperlink>
      <w:r w:rsidR="001B2293">
        <w:rPr>
          <w:i/>
          <w:iCs/>
          <w:sz w:val="20"/>
          <w:szCs w:val="20"/>
        </w:rPr>
        <w:t xml:space="preserve"> </w:t>
      </w:r>
      <w:r w:rsidR="00BF716C" w:rsidRPr="00721C47">
        <w:rPr>
          <w:i/>
          <w:iCs/>
          <w:sz w:val="20"/>
          <w:szCs w:val="20"/>
        </w:rPr>
        <w:t xml:space="preserve">is also available to provide rapid cost estimates for AOS </w:t>
      </w:r>
      <w:r w:rsidR="001B2293">
        <w:rPr>
          <w:i/>
          <w:iCs/>
          <w:sz w:val="20"/>
          <w:szCs w:val="20"/>
        </w:rPr>
        <w:t>Fast Steering</w:t>
      </w:r>
      <w:r w:rsidR="00BF716C" w:rsidRPr="00721C47">
        <w:rPr>
          <w:i/>
          <w:iCs/>
          <w:sz w:val="20"/>
          <w:szCs w:val="20"/>
        </w:rPr>
        <w:t xml:space="preserve"> Mirrors (</w:t>
      </w:r>
      <w:r w:rsidR="001B2293">
        <w:rPr>
          <w:i/>
          <w:iCs/>
          <w:sz w:val="20"/>
          <w:szCs w:val="20"/>
        </w:rPr>
        <w:t>VCA</w:t>
      </w:r>
      <w:r w:rsidR="00BF716C" w:rsidRPr="00721C47">
        <w:rPr>
          <w:i/>
          <w:iCs/>
          <w:sz w:val="20"/>
          <w:szCs w:val="20"/>
        </w:rPr>
        <w:t xml:space="preserve"> only)</w:t>
      </w:r>
    </w:p>
    <w:p w14:paraId="2D6C536B" w14:textId="1D65A841" w:rsidR="00BF716C" w:rsidRPr="007A2B90" w:rsidRDefault="00BF716C">
      <w:pPr>
        <w:rPr>
          <w:b/>
          <w:bCs/>
          <w:color w:val="0070C0"/>
          <w:sz w:val="24"/>
          <w:szCs w:val="24"/>
        </w:rPr>
      </w:pPr>
      <w:r w:rsidRPr="007A2B90">
        <w:rPr>
          <w:b/>
          <w:bCs/>
          <w:color w:val="0070C0"/>
          <w:sz w:val="24"/>
          <w:szCs w:val="24"/>
        </w:rPr>
        <w:t>Customer Information:</w:t>
      </w:r>
    </w:p>
    <w:p w14:paraId="25260B19" w14:textId="2E32F3C8" w:rsidR="003767B9" w:rsidRPr="00F216FD" w:rsidRDefault="003767B9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Date:</w:t>
      </w:r>
      <w:r w:rsidR="00F10FCD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2389227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223E1" w:rsidRPr="00F216FD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57596F95" w14:textId="4EA231D5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Name:</w:t>
      </w:r>
      <w:r w:rsidR="00F10FCD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208568904"/>
          <w:placeholder>
            <w:docPart w:val="DefaultPlaceholder_-1854013440"/>
          </w:placeholder>
          <w:showingPlcHdr/>
          <w:text/>
        </w:sdtPr>
        <w:sdtEndPr/>
        <w:sdtContent>
          <w:r w:rsidR="00CD5579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D4CEFB6" w14:textId="440A81A1" w:rsidR="00BF716C" w:rsidRPr="00F216FD" w:rsidRDefault="00DF7C3D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Address</w:t>
      </w:r>
      <w:r w:rsidR="00BF716C" w:rsidRPr="00F216FD">
        <w:rPr>
          <w:b/>
          <w:bCs/>
          <w:sz w:val="20"/>
          <w:szCs w:val="20"/>
        </w:rPr>
        <w:t>:</w:t>
      </w:r>
      <w:r w:rsidR="00F10FCD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630483923"/>
          <w:placeholder>
            <w:docPart w:val="A82A9C587D984AB5B2E6BD3C8D4DA5E7"/>
          </w:placeholder>
          <w:showingPlcHdr/>
          <w:text/>
        </w:sdtPr>
        <w:sdtEndPr/>
        <w:sdtContent>
          <w:r w:rsidR="00CD5579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F130FC1" w14:textId="521E5D90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Phone Number</w:t>
      </w:r>
      <w:r w:rsidR="00721C47" w:rsidRPr="00F216FD">
        <w:rPr>
          <w:b/>
          <w:bCs/>
          <w:sz w:val="20"/>
          <w:szCs w:val="20"/>
        </w:rPr>
        <w:t>:</w:t>
      </w:r>
      <w:r w:rsidR="00F10FCD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064216367"/>
          <w:placeholder>
            <w:docPart w:val="173CEC7D48E14D898B97BF2089B8498B"/>
          </w:placeholder>
          <w:showingPlcHdr/>
          <w:text/>
        </w:sdtPr>
        <w:sdtEndPr/>
        <w:sdtContent>
          <w:r w:rsidR="009A5B88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41E3B7D" w14:textId="5B4E9A7E" w:rsidR="009170FA" w:rsidRPr="00F216FD" w:rsidRDefault="009170FA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Email:</w:t>
      </w:r>
      <w:r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798140048"/>
          <w:placeholder>
            <w:docPart w:val="185BFE59318A4C56A7DFABAABE362A84"/>
          </w:placeholder>
          <w:showingPlcHdr/>
          <w:text/>
        </w:sdtPr>
        <w:sdtEndPr/>
        <w:sdtContent>
          <w:r w:rsidR="009A5B88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9F5D581" w14:textId="1340BD1B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Organization</w:t>
      </w:r>
      <w:r w:rsidR="00721C47" w:rsidRPr="00F216FD">
        <w:rPr>
          <w:b/>
          <w:bCs/>
          <w:sz w:val="20"/>
          <w:szCs w:val="20"/>
        </w:rPr>
        <w:t>:</w:t>
      </w:r>
      <w:r w:rsidR="00F10FCD" w:rsidRPr="00F216FD">
        <w:rPr>
          <w:sz w:val="20"/>
          <w:szCs w:val="20"/>
        </w:rPr>
        <w:t xml:space="preserve"> </w:t>
      </w:r>
      <w:r w:rsidR="003767B9" w:rsidRPr="00F216F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90000400"/>
          <w:placeholder>
            <w:docPart w:val="9E5F4E2DD7B54BAB90CE57F26039E0AF"/>
          </w:placeholder>
          <w:showingPlcHdr/>
          <w:text/>
        </w:sdtPr>
        <w:sdtEndPr/>
        <w:sdtContent>
          <w:r w:rsidR="00C17707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7DDAB03" w14:textId="0E71F7B3" w:rsidR="00BF716C" w:rsidRPr="00F216FD" w:rsidRDefault="00BF716C" w:rsidP="004B516F">
      <w:pPr>
        <w:spacing w:line="360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I am interested in</w:t>
      </w:r>
      <w:r w:rsidR="00721C47" w:rsidRPr="00F216FD">
        <w:rPr>
          <w:b/>
          <w:bCs/>
          <w:sz w:val="20"/>
          <w:szCs w:val="20"/>
        </w:rPr>
        <w:t>:</w:t>
      </w:r>
      <w:r w:rsidR="00F10FCD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alias w:val="Select"/>
          <w:tag w:val="Select"/>
          <w:id w:val="1813752827"/>
          <w:placeholder>
            <w:docPart w:val="DefaultPlaceholder_-1854013438"/>
          </w:placeholder>
          <w:dropDownList>
            <w:listItem w:displayText="Select" w:value="Select"/>
            <w:listItem w:displayText="Product Information" w:value="Product Information"/>
            <w:listItem w:displayText="Meeting (Requirements Review)" w:value="Meeting (Requirements Review)"/>
            <w:listItem w:displayText="Formal Quote" w:value="Formal Quote"/>
          </w:dropDownList>
        </w:sdtPr>
        <w:sdtEndPr/>
        <w:sdtContent>
          <w:r w:rsidR="00C17707" w:rsidRPr="00F216FD">
            <w:rPr>
              <w:sz w:val="20"/>
              <w:szCs w:val="20"/>
            </w:rPr>
            <w:t>Select</w:t>
          </w:r>
        </w:sdtContent>
      </w:sdt>
    </w:p>
    <w:p w14:paraId="2C8FD91B" w14:textId="3A57C303" w:rsidR="00BF716C" w:rsidRDefault="00F216FD" w:rsidP="00F216FD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92FCD5" wp14:editId="1601D612">
                <wp:simplePos x="0" y="0"/>
                <wp:positionH relativeFrom="margin">
                  <wp:posOffset>-93785</wp:posOffset>
                </wp:positionH>
                <wp:positionV relativeFrom="paragraph">
                  <wp:posOffset>148346</wp:posOffset>
                </wp:positionV>
                <wp:extent cx="7029450" cy="4448907"/>
                <wp:effectExtent l="0" t="0" r="19050" b="27940"/>
                <wp:wrapNone/>
                <wp:docPr id="5473421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44890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9809A" id="Rectangle 1" o:spid="_x0000_s1026" style="position:absolute;margin-left:-7.4pt;margin-top:11.7pt;width:553.5pt;height:350.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" filled="f" strokecolor="#030e13 [484]" strokeweight="1pt">
                <w10:wrap anchorx="margin"/>
              </v:rect>
            </w:pict>
          </mc:Fallback>
        </mc:AlternateContent>
      </w:r>
    </w:p>
    <w:p w14:paraId="057F313F" w14:textId="154605C3" w:rsidR="00BF716C" w:rsidRPr="007A2B90" w:rsidRDefault="00BF716C">
      <w:pPr>
        <w:rPr>
          <w:b/>
          <w:bCs/>
          <w:color w:val="0070C0"/>
          <w:sz w:val="24"/>
          <w:szCs w:val="24"/>
        </w:rPr>
      </w:pPr>
      <w:r w:rsidRPr="007A2B90">
        <w:rPr>
          <w:b/>
          <w:bCs/>
          <w:color w:val="0070C0"/>
          <w:sz w:val="24"/>
          <w:szCs w:val="24"/>
        </w:rPr>
        <w:t>Product Information:</w:t>
      </w:r>
    </w:p>
    <w:p w14:paraId="2CD81009" w14:textId="24866195" w:rsidR="000F5E74" w:rsidRPr="00F216FD" w:rsidRDefault="009E6052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Quantity:</w:t>
      </w:r>
      <w:r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783963360"/>
          <w:placeholder>
            <w:docPart w:val="F21CFBEB29DB4203A943F4F7704F8524"/>
          </w:placeholder>
          <w:showingPlcHdr/>
          <w:text/>
        </w:sdtPr>
        <w:sdtEndPr/>
        <w:sdtContent>
          <w:r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B2A0DCE" w14:textId="5569B00F" w:rsidR="00BF716C" w:rsidRPr="00F216FD" w:rsidRDefault="009B3DB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Mirror</w:t>
      </w:r>
      <w:r w:rsidR="00BF716C" w:rsidRPr="00F216FD">
        <w:rPr>
          <w:b/>
          <w:bCs/>
          <w:sz w:val="20"/>
          <w:szCs w:val="20"/>
        </w:rPr>
        <w:t xml:space="preserve"> Diameter</w:t>
      </w:r>
      <w:r w:rsidR="00AC6569" w:rsidRPr="00F216FD">
        <w:rPr>
          <w:b/>
          <w:bCs/>
          <w:sz w:val="20"/>
          <w:szCs w:val="20"/>
        </w:rPr>
        <w:t xml:space="preserve"> (</w:t>
      </w:r>
      <w:r w:rsidR="009B14CB" w:rsidRPr="00F216FD">
        <w:rPr>
          <w:b/>
          <w:bCs/>
          <w:sz w:val="20"/>
          <w:szCs w:val="20"/>
        </w:rPr>
        <w:t>specify units</w:t>
      </w:r>
      <w:r w:rsidR="00AC6569" w:rsidRPr="00F216FD">
        <w:rPr>
          <w:b/>
          <w:bCs/>
          <w:sz w:val="20"/>
          <w:szCs w:val="20"/>
        </w:rPr>
        <w:t>):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88018304"/>
          <w:placeholder>
            <w:docPart w:val="C79AA881ACF7474595B355637CEC1AE1"/>
          </w:placeholder>
          <w:showingPlcHdr/>
          <w:text/>
        </w:sdtPr>
        <w:sdtEndPr/>
        <w:sdtContent>
          <w:r w:rsidR="009A5B88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94D2DAF" w14:textId="26D1A8C5" w:rsidR="006F1BCA" w:rsidRPr="00F216FD" w:rsidRDefault="009B3DB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Mirror Substrate</w:t>
      </w:r>
      <w:r w:rsidR="006F1BCA" w:rsidRPr="00F216FD">
        <w:rPr>
          <w:b/>
          <w:bCs/>
          <w:sz w:val="20"/>
          <w:szCs w:val="20"/>
        </w:rPr>
        <w:t>:</w:t>
      </w:r>
      <w:r w:rsidR="009E6052" w:rsidRPr="00F216FD">
        <w:rPr>
          <w:sz w:val="20"/>
          <w:szCs w:val="20"/>
        </w:rPr>
        <w:t xml:space="preserve"> </w:t>
      </w:r>
      <w:r w:rsidR="006F1BCA" w:rsidRPr="00F216FD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076880666"/>
          <w:placeholder>
            <w:docPart w:val="C173F3CACAF2421CA33ED95D96272609"/>
          </w:placeholder>
          <w:showingPlcHdr/>
          <w:text/>
        </w:sdtPr>
        <w:sdtEndPr/>
        <w:sdtContent>
          <w:r w:rsidR="006F1BCA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ABBD46C" w14:textId="3B595FBA" w:rsidR="00BF716C" w:rsidRPr="00F216FD" w:rsidRDefault="009B3DB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 xml:space="preserve">Clear (Specified) </w:t>
      </w:r>
      <w:r w:rsidR="001B2293" w:rsidRPr="00F216FD">
        <w:rPr>
          <w:b/>
          <w:bCs/>
          <w:sz w:val="20"/>
          <w:szCs w:val="20"/>
        </w:rPr>
        <w:t>Aperture</w:t>
      </w:r>
      <w:r w:rsidR="00721C47" w:rsidRPr="00F216FD">
        <w:rPr>
          <w:b/>
          <w:bCs/>
          <w:sz w:val="20"/>
          <w:szCs w:val="20"/>
        </w:rPr>
        <w:t>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83791196"/>
          <w:placeholder>
            <w:docPart w:val="A808B4B9602742AE8FA58BCF8E295664"/>
          </w:placeholder>
          <w:showingPlcHdr/>
          <w:text/>
        </w:sdtPr>
        <w:sdtEndPr/>
        <w:sdtContent>
          <w:r w:rsidR="001057A6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C4CE1F7" w14:textId="51A7360C" w:rsidR="00BF716C" w:rsidRPr="00F216FD" w:rsidRDefault="00BF716C" w:rsidP="004B516F">
      <w:pPr>
        <w:spacing w:line="360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Coating Type:</w:t>
      </w:r>
      <w:r w:rsidR="00277D55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alias w:val="Select"/>
          <w:tag w:val="Select"/>
          <w:id w:val="-288361019"/>
          <w:placeholder>
            <w:docPart w:val="138067E0BA9442E5915E5BCC6FBF11B9"/>
          </w:placeholder>
          <w:dropDownList>
            <w:listItem w:displayText="Select" w:value="Select"/>
            <w:listItem w:displayText="Low Power (Metal)" w:value="Low Power (Metal)"/>
            <w:listItem w:displayText="Laser (&lt;1Kw)" w:value="Laser (&lt;1Kw)"/>
            <w:listItem w:displayText="High Power (&gt;1Kw, IBS)" w:value="High Power (&gt;1Kw, IBS)"/>
          </w:dropDownList>
        </w:sdtPr>
        <w:sdtEndPr/>
        <w:sdtContent>
          <w:r w:rsidR="00A2270A" w:rsidRPr="00F216FD">
            <w:rPr>
              <w:sz w:val="20"/>
              <w:szCs w:val="20"/>
            </w:rPr>
            <w:t>Select</w:t>
          </w:r>
        </w:sdtContent>
      </w:sdt>
    </w:p>
    <w:p w14:paraId="5A96F0E9" w14:textId="77777777" w:rsidR="001B2293" w:rsidRPr="00F216FD" w:rsidRDefault="001B2293" w:rsidP="001B2293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Mechanical Travel (</w:t>
      </w:r>
      <w:r w:rsidRPr="00F216FD">
        <w:rPr>
          <w:rFonts w:cs="Arial"/>
          <w:b/>
          <w:bCs/>
          <w:sz w:val="20"/>
          <w:szCs w:val="20"/>
        </w:rPr>
        <w:t>±</w:t>
      </w:r>
      <w:r w:rsidRPr="00F216FD">
        <w:rPr>
          <w:b/>
          <w:bCs/>
          <w:sz w:val="20"/>
          <w:szCs w:val="20"/>
        </w:rPr>
        <w:t xml:space="preserve"> mrad):</w:t>
      </w:r>
      <w:r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795492237"/>
          <w:placeholder>
            <w:docPart w:val="8CD8F1EDCBE24994A2B2A75FED0E7B79"/>
          </w:placeholder>
          <w:showingPlcHdr/>
          <w:text/>
        </w:sdtPr>
        <w:sdtEndPr/>
        <w:sdtContent>
          <w:r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2581A06" w14:textId="7BACA8E2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Angle of Incidence: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582909025"/>
          <w:placeholder>
            <w:docPart w:val="2E3713099F76483597FF03F558D44B17"/>
          </w:placeholder>
          <w:showingPlcHdr/>
          <w:text/>
        </w:sdtPr>
        <w:sdtEndPr/>
        <w:sdtContent>
          <w:r w:rsidR="001057A6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B98E870" w14:textId="6B14E285" w:rsidR="00DF4044" w:rsidRPr="00DF4044" w:rsidRDefault="00DF4044" w:rsidP="004B516F">
      <w:pPr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Surface Figure Accuracy @</w:t>
      </w:r>
      <w:r w:rsidR="002B26B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633nm (</w:t>
      </w:r>
      <w:r w:rsidRPr="00DF4044">
        <w:rPr>
          <w:b/>
          <w:bCs/>
          <w:sz w:val="20"/>
          <w:szCs w:val="20"/>
        </w:rPr>
        <w:t>λ</w:t>
      </w:r>
      <w:r>
        <w:rPr>
          <w:b/>
          <w:bCs/>
          <w:sz w:val="20"/>
          <w:szCs w:val="20"/>
        </w:rPr>
        <w:t xml:space="preserve"> RMS)</w:t>
      </w:r>
      <w:r w:rsidRPr="00F216FD">
        <w:rPr>
          <w:b/>
          <w:bCs/>
          <w:sz w:val="20"/>
          <w:szCs w:val="20"/>
        </w:rPr>
        <w:t>:</w:t>
      </w:r>
      <w:r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955055449"/>
          <w:placeholder>
            <w:docPart w:val="ABAD42CAC41E486BBFACEE566719A7F8"/>
          </w:placeholder>
          <w:showingPlcHdr/>
          <w:text/>
        </w:sdtPr>
        <w:sdtEndPr/>
        <w:sdtContent>
          <w:r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FD056F3" w14:textId="2882C3A9" w:rsidR="001B2293" w:rsidRPr="00F216FD" w:rsidRDefault="001B2293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Bandwidth Requirement (Hz):</w:t>
      </w:r>
      <w:r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593550096"/>
          <w:placeholder>
            <w:docPart w:val="D2A4D553C0144E30B1D2DE486DB817F8"/>
          </w:placeholder>
          <w:showingPlcHdr/>
          <w:text/>
        </w:sdtPr>
        <w:sdtEndPr/>
        <w:sdtContent>
          <w:r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A5E57BF" w14:textId="7895AF0E" w:rsidR="00BF716C" w:rsidRPr="00F216FD" w:rsidRDefault="00DF4044" w:rsidP="004B516F">
      <w:pPr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Resolution/Accuracy (</w:t>
      </w:r>
      <w:r>
        <w:rPr>
          <w:rFonts w:cs="Arial"/>
          <w:b/>
          <w:bCs/>
          <w:sz w:val="20"/>
          <w:szCs w:val="20"/>
        </w:rPr>
        <w:t>µ</w:t>
      </w:r>
      <w:r>
        <w:rPr>
          <w:b/>
          <w:bCs/>
          <w:sz w:val="20"/>
          <w:szCs w:val="20"/>
        </w:rPr>
        <w:t>Rad)</w:t>
      </w:r>
      <w:r w:rsidR="00721C47" w:rsidRPr="00F216FD">
        <w:rPr>
          <w:b/>
          <w:bCs/>
          <w:sz w:val="20"/>
          <w:szCs w:val="20"/>
        </w:rPr>
        <w:t>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882522810"/>
          <w:placeholder>
            <w:docPart w:val="A6DC32900E194ED38C28C293DCB23371"/>
          </w:placeholder>
          <w:showingPlcHdr/>
          <w:text/>
        </w:sdtPr>
        <w:sdtEndPr/>
        <w:sdtContent>
          <w:r w:rsidR="001057A6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417B837" w14:textId="43E15F57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 xml:space="preserve">Volume of </w:t>
      </w:r>
      <w:r w:rsidR="00D53E4D">
        <w:rPr>
          <w:b/>
          <w:bCs/>
          <w:sz w:val="20"/>
          <w:szCs w:val="20"/>
        </w:rPr>
        <w:t xml:space="preserve">FSM &amp; </w:t>
      </w:r>
      <w:r w:rsidRPr="00F216FD">
        <w:rPr>
          <w:b/>
          <w:bCs/>
          <w:sz w:val="20"/>
          <w:szCs w:val="20"/>
        </w:rPr>
        <w:t>Controller (</w:t>
      </w:r>
      <w:r w:rsidR="00DF4044">
        <w:rPr>
          <w:b/>
          <w:bCs/>
          <w:sz w:val="20"/>
          <w:szCs w:val="20"/>
        </w:rPr>
        <w:t>per component</w:t>
      </w:r>
      <w:r w:rsidRPr="00F216FD">
        <w:rPr>
          <w:b/>
          <w:bCs/>
          <w:sz w:val="20"/>
          <w:szCs w:val="20"/>
        </w:rPr>
        <w:t>)</w:t>
      </w:r>
      <w:r w:rsidR="00721C47" w:rsidRPr="00F216FD">
        <w:rPr>
          <w:b/>
          <w:bCs/>
          <w:sz w:val="20"/>
          <w:szCs w:val="20"/>
        </w:rPr>
        <w:t>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08085099"/>
          <w:placeholder>
            <w:docPart w:val="BA6706F3960F4A1AAE8642C6E0774658"/>
          </w:placeholder>
          <w:showingPlcHdr/>
          <w:text/>
        </w:sdtPr>
        <w:sdtEndPr/>
        <w:sdtContent>
          <w:r w:rsidR="001057A6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2483027" w14:textId="536D9247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Vacuum or Space Requirements</w:t>
      </w:r>
      <w:r w:rsidR="00CF2A75" w:rsidRPr="00F216FD">
        <w:rPr>
          <w:b/>
          <w:bCs/>
          <w:sz w:val="20"/>
          <w:szCs w:val="20"/>
        </w:rPr>
        <w:t xml:space="preserve"> (specify)</w:t>
      </w:r>
      <w:r w:rsidRPr="00F216FD">
        <w:rPr>
          <w:b/>
          <w:bCs/>
          <w:sz w:val="20"/>
          <w:szCs w:val="20"/>
        </w:rPr>
        <w:t>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898862846"/>
          <w:placeholder>
            <w:docPart w:val="D1E21001163D4038A1B2CCB35FFC68B0"/>
          </w:placeholder>
          <w:showingPlcHdr/>
          <w:text/>
        </w:sdtPr>
        <w:sdtEndPr/>
        <w:sdtContent>
          <w:r w:rsidR="001057A6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CCE8B92" w14:textId="30283820" w:rsidR="00BF716C" w:rsidRPr="00F216FD" w:rsidRDefault="00BF716C" w:rsidP="004B516F">
      <w:pPr>
        <w:spacing w:line="276" w:lineRule="auto"/>
        <w:rPr>
          <w:sz w:val="20"/>
          <w:szCs w:val="20"/>
        </w:rPr>
      </w:pPr>
      <w:r w:rsidRPr="00F216FD">
        <w:rPr>
          <w:b/>
          <w:bCs/>
          <w:sz w:val="20"/>
          <w:szCs w:val="20"/>
        </w:rPr>
        <w:t>Cable Length</w:t>
      </w:r>
      <w:r w:rsidR="00721C47" w:rsidRPr="00F216FD">
        <w:rPr>
          <w:b/>
          <w:bCs/>
          <w:sz w:val="20"/>
          <w:szCs w:val="20"/>
        </w:rPr>
        <w:t xml:space="preserve"> (</w:t>
      </w:r>
      <w:r w:rsidR="009B3DBC" w:rsidRPr="00F216FD">
        <w:rPr>
          <w:b/>
          <w:bCs/>
          <w:sz w:val="20"/>
          <w:szCs w:val="20"/>
        </w:rPr>
        <w:t>FS</w:t>
      </w:r>
      <w:r w:rsidR="00721C47" w:rsidRPr="00F216FD">
        <w:rPr>
          <w:b/>
          <w:bCs/>
          <w:sz w:val="20"/>
          <w:szCs w:val="20"/>
        </w:rPr>
        <w:t>M to Electronics):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733744218"/>
          <w:placeholder>
            <w:docPart w:val="8D352CA7122142DC9C3EF4FDCC4D6FA3"/>
          </w:placeholder>
          <w:showingPlcHdr/>
          <w:text/>
        </w:sdtPr>
        <w:sdtEndPr/>
        <w:sdtContent>
          <w:r w:rsidR="001057A6" w:rsidRPr="00F216F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24E205C" w14:textId="2926EA83" w:rsidR="00BF716C" w:rsidRPr="00F216FD" w:rsidRDefault="00BF716C" w:rsidP="002F2548">
      <w:pPr>
        <w:spacing w:line="276" w:lineRule="auto"/>
        <w:rPr>
          <w:color w:val="EE0000"/>
          <w:sz w:val="20"/>
          <w:szCs w:val="20"/>
        </w:rPr>
      </w:pPr>
      <w:r w:rsidRPr="00F216FD">
        <w:rPr>
          <w:b/>
          <w:bCs/>
          <w:sz w:val="20"/>
          <w:szCs w:val="20"/>
        </w:rPr>
        <w:t>Application</w:t>
      </w:r>
      <w:r w:rsidR="0057285B">
        <w:rPr>
          <w:b/>
          <w:bCs/>
          <w:sz w:val="20"/>
          <w:szCs w:val="20"/>
        </w:rPr>
        <w:t xml:space="preserve"> &amp; Additional Requirements</w:t>
      </w:r>
      <w:r w:rsidRPr="00F216FD">
        <w:rPr>
          <w:b/>
          <w:bCs/>
          <w:sz w:val="20"/>
          <w:szCs w:val="20"/>
        </w:rPr>
        <w:t>:</w:t>
      </w:r>
      <w:r w:rsidR="001057A6" w:rsidRPr="00F216FD">
        <w:rPr>
          <w:sz w:val="20"/>
          <w:szCs w:val="20"/>
        </w:rPr>
        <w:t xml:space="preserve">  </w:t>
      </w:r>
      <w:sdt>
        <w:sdtPr>
          <w:rPr>
            <w:sz w:val="16"/>
            <w:szCs w:val="16"/>
          </w:rPr>
          <w:alias w:val="Please provide application information (Non CUI)"/>
          <w:tag w:val="Please provide application information (Non CUI)sible, please provide application information"/>
          <w:id w:val="-309630638"/>
          <w:placeholder>
            <w:docPart w:val="D6EADCAE91EB44979303FDFE88A29C4F"/>
          </w:placeholder>
          <w:text w:multiLine="1"/>
        </w:sdtPr>
        <w:sdtEndPr/>
        <w:sdtContent>
          <w:r w:rsidR="008453BA" w:rsidRPr="0057285B">
            <w:rPr>
              <w:sz w:val="16"/>
              <w:szCs w:val="16"/>
            </w:rPr>
            <w:t>(Provide Non-CUI information here)</w:t>
          </w:r>
        </w:sdtContent>
      </w:sdt>
    </w:p>
    <w:p w14:paraId="4730FC54" w14:textId="3D4D014D" w:rsidR="00E35728" w:rsidRPr="00E35728" w:rsidRDefault="00E35728" w:rsidP="00E35728">
      <w:pPr>
        <w:tabs>
          <w:tab w:val="left" w:pos="6530"/>
        </w:tabs>
      </w:pPr>
      <w:r>
        <w:tab/>
      </w:r>
    </w:p>
    <w:sectPr w:rsidR="00E35728" w:rsidRPr="00E35728" w:rsidSect="0057285B"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BDBF3" w14:textId="77777777" w:rsidR="002047D0" w:rsidRDefault="002047D0" w:rsidP="00F75DA6">
      <w:pPr>
        <w:spacing w:after="0" w:line="240" w:lineRule="auto"/>
      </w:pPr>
      <w:r>
        <w:separator/>
      </w:r>
    </w:p>
  </w:endnote>
  <w:endnote w:type="continuationSeparator" w:id="0">
    <w:p w14:paraId="78A990EA" w14:textId="77777777" w:rsidR="002047D0" w:rsidRDefault="002047D0" w:rsidP="00F7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1148" w14:textId="32E8BCB5" w:rsidR="00F75DA6" w:rsidRPr="00E35728" w:rsidRDefault="00F75DA6" w:rsidP="00F75DA6">
    <w:pPr>
      <w:jc w:val="center"/>
      <w:rPr>
        <w:b/>
        <w:bCs/>
        <w:i/>
        <w:iCs/>
        <w:sz w:val="18"/>
        <w:szCs w:val="18"/>
      </w:rPr>
    </w:pPr>
    <w:r w:rsidRPr="00E35728">
      <w:rPr>
        <w:b/>
        <w:bCs/>
        <w:i/>
        <w:iCs/>
        <w:sz w:val="18"/>
        <w:szCs w:val="18"/>
        <w:shd w:val="clear" w:color="auto" w:fill="D9D9D9"/>
      </w:rPr>
      <w:t xml:space="preserve">When completed, please save as PDF and email to info@aos-llc.com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298B" w14:textId="77777777" w:rsidR="002047D0" w:rsidRDefault="002047D0" w:rsidP="00F75DA6">
      <w:pPr>
        <w:spacing w:after="0" w:line="240" w:lineRule="auto"/>
      </w:pPr>
      <w:r>
        <w:separator/>
      </w:r>
    </w:p>
  </w:footnote>
  <w:footnote w:type="continuationSeparator" w:id="0">
    <w:p w14:paraId="1CD63C0C" w14:textId="77777777" w:rsidR="002047D0" w:rsidRDefault="002047D0" w:rsidP="00F75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1" w:cryptProviderType="rsaAES" w:cryptAlgorithmClass="hash" w:cryptAlgorithmType="typeAny" w:cryptAlgorithmSid="14" w:cryptSpinCount="100000" w:hash="+8hmaP2OvpOEgo+Ldye0EZrJaIy2qx8n2DZRpuI4+nauMu/J+5m44qRf8XXfCmSKaWTRchYrB7g0E/vJ5ZIXmw==" w:salt="Uq5H6gf4k9sNCI/W6bo+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6C"/>
    <w:rsid w:val="000A3A28"/>
    <w:rsid w:val="000E29EA"/>
    <w:rsid w:val="000F217A"/>
    <w:rsid w:val="000F5E74"/>
    <w:rsid w:val="001057A6"/>
    <w:rsid w:val="001313CA"/>
    <w:rsid w:val="001B2293"/>
    <w:rsid w:val="001F214B"/>
    <w:rsid w:val="001F3A41"/>
    <w:rsid w:val="002047D0"/>
    <w:rsid w:val="00210FB1"/>
    <w:rsid w:val="002110DF"/>
    <w:rsid w:val="0024741B"/>
    <w:rsid w:val="00264B46"/>
    <w:rsid w:val="0027461B"/>
    <w:rsid w:val="00277D55"/>
    <w:rsid w:val="002B26B7"/>
    <w:rsid w:val="002F2548"/>
    <w:rsid w:val="00303412"/>
    <w:rsid w:val="00366046"/>
    <w:rsid w:val="003767B9"/>
    <w:rsid w:val="0038233F"/>
    <w:rsid w:val="003905AD"/>
    <w:rsid w:val="003D2609"/>
    <w:rsid w:val="003E1907"/>
    <w:rsid w:val="003E4C54"/>
    <w:rsid w:val="003F4F0E"/>
    <w:rsid w:val="00462E19"/>
    <w:rsid w:val="00497F8B"/>
    <w:rsid w:val="004A6EB4"/>
    <w:rsid w:val="004B516F"/>
    <w:rsid w:val="00500475"/>
    <w:rsid w:val="00507AE0"/>
    <w:rsid w:val="005209C0"/>
    <w:rsid w:val="005406EE"/>
    <w:rsid w:val="0056606B"/>
    <w:rsid w:val="0057285B"/>
    <w:rsid w:val="005A0E5D"/>
    <w:rsid w:val="005E75BE"/>
    <w:rsid w:val="00626DCF"/>
    <w:rsid w:val="00640764"/>
    <w:rsid w:val="00683BD1"/>
    <w:rsid w:val="006B7E8E"/>
    <w:rsid w:val="006C5AB0"/>
    <w:rsid w:val="006F0955"/>
    <w:rsid w:val="006F1BCA"/>
    <w:rsid w:val="00701A4F"/>
    <w:rsid w:val="00721C47"/>
    <w:rsid w:val="00752369"/>
    <w:rsid w:val="007A2B90"/>
    <w:rsid w:val="007B2C01"/>
    <w:rsid w:val="008133A3"/>
    <w:rsid w:val="008453BA"/>
    <w:rsid w:val="00893F9B"/>
    <w:rsid w:val="00897F94"/>
    <w:rsid w:val="008C373C"/>
    <w:rsid w:val="008D405A"/>
    <w:rsid w:val="008E4DDE"/>
    <w:rsid w:val="008F1D40"/>
    <w:rsid w:val="009170FA"/>
    <w:rsid w:val="009251F1"/>
    <w:rsid w:val="009A5B88"/>
    <w:rsid w:val="009B14CB"/>
    <w:rsid w:val="009B3DBC"/>
    <w:rsid w:val="009C468B"/>
    <w:rsid w:val="009E6052"/>
    <w:rsid w:val="00A223E1"/>
    <w:rsid w:val="00A2270A"/>
    <w:rsid w:val="00A25264"/>
    <w:rsid w:val="00A26966"/>
    <w:rsid w:val="00A3152F"/>
    <w:rsid w:val="00A83ECC"/>
    <w:rsid w:val="00A934A5"/>
    <w:rsid w:val="00AB27CE"/>
    <w:rsid w:val="00AB2966"/>
    <w:rsid w:val="00AC6569"/>
    <w:rsid w:val="00AE7170"/>
    <w:rsid w:val="00B73739"/>
    <w:rsid w:val="00BC39EB"/>
    <w:rsid w:val="00BE0CF1"/>
    <w:rsid w:val="00BE73AD"/>
    <w:rsid w:val="00BF716C"/>
    <w:rsid w:val="00C17707"/>
    <w:rsid w:val="00C22CBE"/>
    <w:rsid w:val="00C36FEC"/>
    <w:rsid w:val="00C86A24"/>
    <w:rsid w:val="00CC32EF"/>
    <w:rsid w:val="00CD5579"/>
    <w:rsid w:val="00CF2A75"/>
    <w:rsid w:val="00D17E36"/>
    <w:rsid w:val="00D34204"/>
    <w:rsid w:val="00D461CF"/>
    <w:rsid w:val="00D53E4D"/>
    <w:rsid w:val="00D72120"/>
    <w:rsid w:val="00D76698"/>
    <w:rsid w:val="00D96E83"/>
    <w:rsid w:val="00DC1B97"/>
    <w:rsid w:val="00DE4D02"/>
    <w:rsid w:val="00DF4044"/>
    <w:rsid w:val="00DF7C3D"/>
    <w:rsid w:val="00E02CDB"/>
    <w:rsid w:val="00E35728"/>
    <w:rsid w:val="00E363DE"/>
    <w:rsid w:val="00E9280E"/>
    <w:rsid w:val="00EE05AA"/>
    <w:rsid w:val="00EF132A"/>
    <w:rsid w:val="00F10FCD"/>
    <w:rsid w:val="00F216FD"/>
    <w:rsid w:val="00F6734A"/>
    <w:rsid w:val="00F67762"/>
    <w:rsid w:val="00F75DA6"/>
    <w:rsid w:val="00F9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2F9A"/>
  <w15:chartTrackingRefBased/>
  <w15:docId w15:val="{FBA789B6-05B8-488C-9047-C4FD1060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16C"/>
  </w:style>
  <w:style w:type="paragraph" w:styleId="Heading1">
    <w:name w:val="heading 1"/>
    <w:basedOn w:val="Normal"/>
    <w:next w:val="Normal"/>
    <w:link w:val="Heading1Char"/>
    <w:uiPriority w:val="9"/>
    <w:qFormat/>
    <w:rsid w:val="00BF7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1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1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1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1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1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1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1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1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1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1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1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1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1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1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1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1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1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51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1F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767B9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36FE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DA6"/>
  </w:style>
  <w:style w:type="paragraph" w:styleId="Footer">
    <w:name w:val="footer"/>
    <w:basedOn w:val="Normal"/>
    <w:link w:val="FooterChar"/>
    <w:uiPriority w:val="99"/>
    <w:unhideWhenUsed/>
    <w:rsid w:val="00F7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DA6"/>
  </w:style>
  <w:style w:type="paragraph" w:styleId="NoSpacing">
    <w:name w:val="No Spacing"/>
    <w:uiPriority w:val="1"/>
    <w:qFormat/>
    <w:rsid w:val="00F21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os-llc.com/fsm-quote-generato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E1A07-7948-4067-99C3-89EB59BC24B1}"/>
      </w:docPartPr>
      <w:docPartBody>
        <w:p w:rsidR="00DC7858" w:rsidRDefault="00DC7858">
          <w:r w:rsidRPr="00650A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9E21A-3902-4626-BAA1-260F65C85EB4}"/>
      </w:docPartPr>
      <w:docPartBody>
        <w:p w:rsidR="00DC7858" w:rsidRDefault="00DC7858">
          <w:r w:rsidRPr="00650A0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6D634-1BE9-42F0-9996-520A1835E5E6}"/>
      </w:docPartPr>
      <w:docPartBody>
        <w:p w:rsidR="00DC7858" w:rsidRDefault="00DC7858"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A9C587D984AB5B2E6BD3C8D4D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2F62-A06F-4EBA-877A-A7812323B47C}"/>
      </w:docPartPr>
      <w:docPartBody>
        <w:p w:rsidR="00DC7858" w:rsidRDefault="00DC7858" w:rsidP="00DC7858">
          <w:pPr>
            <w:pStyle w:val="A82A9C587D984AB5B2E6BD3C8D4DA5E7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CEC7D48E14D898B97BF2089B84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7F3B6-2FB2-41F0-B54D-2863A88B8D67}"/>
      </w:docPartPr>
      <w:docPartBody>
        <w:p w:rsidR="00DC7858" w:rsidRDefault="00DC7858" w:rsidP="00DC7858">
          <w:pPr>
            <w:pStyle w:val="173CEC7D48E14D898B97BF2089B8498B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F4E2DD7B54BAB90CE57F26039E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3DE74-74EB-429F-B605-4D8DB4759272}"/>
      </w:docPartPr>
      <w:docPartBody>
        <w:p w:rsidR="00DC7858" w:rsidRDefault="00DC7858" w:rsidP="00DC7858">
          <w:pPr>
            <w:pStyle w:val="9E5F4E2DD7B54BAB90CE57F26039E0AF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9AA881ACF7474595B355637CEC1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21D22-DE11-4018-8CFA-F0D8282D53AA}"/>
      </w:docPartPr>
      <w:docPartBody>
        <w:p w:rsidR="00DC7858" w:rsidRDefault="00DC7858" w:rsidP="00DC7858">
          <w:pPr>
            <w:pStyle w:val="C79AA881ACF7474595B355637CEC1AE1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8B4B9602742AE8FA58BCF8E295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02A0A-DD73-40A2-9923-AEC3E13BD9FE}"/>
      </w:docPartPr>
      <w:docPartBody>
        <w:p w:rsidR="00DC7858" w:rsidRDefault="00DC7858" w:rsidP="00DC7858">
          <w:pPr>
            <w:pStyle w:val="A808B4B9602742AE8FA58BCF8E295664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713099F76483597FF03F558D44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EF81-8E06-4F02-BD03-E6EE2AEB523F}"/>
      </w:docPartPr>
      <w:docPartBody>
        <w:p w:rsidR="00DC7858" w:rsidRDefault="00DC7858" w:rsidP="00DC7858">
          <w:pPr>
            <w:pStyle w:val="2E3713099F76483597FF03F558D44B17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DC32900E194ED38C28C293DCB2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D59C8-2191-4157-99EE-6C091B4A7CE6}"/>
      </w:docPartPr>
      <w:docPartBody>
        <w:p w:rsidR="00DC7858" w:rsidRDefault="00DC7858" w:rsidP="00DC7858">
          <w:pPr>
            <w:pStyle w:val="A6DC32900E194ED38C28C293DCB23371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6706F3960F4A1AAE8642C6E0774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98BB6-6CC7-4ABF-95C4-B0DDA2E6A8A0}"/>
      </w:docPartPr>
      <w:docPartBody>
        <w:p w:rsidR="00DC7858" w:rsidRDefault="00DC7858" w:rsidP="00DC7858">
          <w:pPr>
            <w:pStyle w:val="BA6706F3960F4A1AAE8642C6E0774658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21001163D4038A1B2CCB35FFC6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2F1F6-10FC-4BC3-B88E-C43C11637ACC}"/>
      </w:docPartPr>
      <w:docPartBody>
        <w:p w:rsidR="00DC7858" w:rsidRDefault="00DC7858" w:rsidP="00DC7858">
          <w:pPr>
            <w:pStyle w:val="D1E21001163D4038A1B2CCB35FFC68B0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352CA7122142DC9C3EF4FDCC4D6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D105-8040-452F-BEB3-DD71CF53B354}"/>
      </w:docPartPr>
      <w:docPartBody>
        <w:p w:rsidR="00DC7858" w:rsidRDefault="00DC7858" w:rsidP="00DC7858">
          <w:pPr>
            <w:pStyle w:val="8D352CA7122142DC9C3EF4FDCC4D6FA3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ADCAE91EB44979303FDFE88A29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1F18F-B284-461F-B721-4D58A5D922E7}"/>
      </w:docPartPr>
      <w:docPartBody>
        <w:p w:rsidR="00DC7858" w:rsidRDefault="00DC7858" w:rsidP="00DC7858">
          <w:pPr>
            <w:pStyle w:val="D6EADCAE91EB44979303FDFE88A29C4F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BFE59318A4C56A7DFABAABE362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D71E4-E84F-4C61-9F68-30C1416884D7}"/>
      </w:docPartPr>
      <w:docPartBody>
        <w:p w:rsidR="00DC7858" w:rsidRDefault="00DC7858" w:rsidP="00DC7858">
          <w:pPr>
            <w:pStyle w:val="185BFE59318A4C56A7DFABAABE362A84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8067E0BA9442E5915E5BCC6FBF1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7010-2077-445E-A7C8-5E7A7E320C72}"/>
      </w:docPartPr>
      <w:docPartBody>
        <w:p w:rsidR="00F00B56" w:rsidRDefault="00F93E87" w:rsidP="00F93E87">
          <w:pPr>
            <w:pStyle w:val="138067E0BA9442E5915E5BCC6FBF11B9"/>
          </w:pPr>
          <w:r w:rsidRPr="00650A01">
            <w:rPr>
              <w:rStyle w:val="PlaceholderText"/>
            </w:rPr>
            <w:t>Choose an item.</w:t>
          </w:r>
        </w:p>
      </w:docPartBody>
    </w:docPart>
    <w:docPart>
      <w:docPartPr>
        <w:name w:val="C173F3CACAF2421CA33ED95D96272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96B0D-1D65-4B00-9040-A02544B8A833}"/>
      </w:docPartPr>
      <w:docPartBody>
        <w:p w:rsidR="002D18F0" w:rsidRDefault="00F00B56" w:rsidP="00F00B56">
          <w:pPr>
            <w:pStyle w:val="C173F3CACAF2421CA33ED95D96272609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1CFBEB29DB4203A943F4F7704F8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1D17A-E096-4490-B33A-F5087D82C229}"/>
      </w:docPartPr>
      <w:docPartBody>
        <w:p w:rsidR="002D18F0" w:rsidRDefault="00F00B56" w:rsidP="00F00B56">
          <w:pPr>
            <w:pStyle w:val="F21CFBEB29DB4203A943F4F7704F8524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D8F1EDCBE24994A2B2A75FED0E7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98922-6A11-4FFF-9B6C-C890BC2D71E3}"/>
      </w:docPartPr>
      <w:docPartBody>
        <w:p w:rsidR="00F3379E" w:rsidRDefault="009E065E" w:rsidP="009E065E">
          <w:pPr>
            <w:pStyle w:val="8CD8F1EDCBE24994A2B2A75FED0E7B79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A4D553C0144E30B1D2DE486DB81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1832E-DF5A-4A71-BFA1-3380456E23F0}"/>
      </w:docPartPr>
      <w:docPartBody>
        <w:p w:rsidR="00F3379E" w:rsidRDefault="009E065E" w:rsidP="009E065E">
          <w:pPr>
            <w:pStyle w:val="D2A4D553C0144E30B1D2DE486DB817F8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AD42CAC41E486BBFACEE566719A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11DC7-E3C8-4233-B1C3-49E1D9915493}"/>
      </w:docPartPr>
      <w:docPartBody>
        <w:p w:rsidR="00AF2A91" w:rsidRDefault="00D303EA" w:rsidP="00D303EA">
          <w:pPr>
            <w:pStyle w:val="ABAD42CAC41E486BBFACEE566719A7F8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58"/>
    <w:rsid w:val="000F3F2A"/>
    <w:rsid w:val="00163AD4"/>
    <w:rsid w:val="002D18F0"/>
    <w:rsid w:val="00303412"/>
    <w:rsid w:val="00366046"/>
    <w:rsid w:val="00452B17"/>
    <w:rsid w:val="004A6EB4"/>
    <w:rsid w:val="00507AE0"/>
    <w:rsid w:val="00590FE9"/>
    <w:rsid w:val="00626DCF"/>
    <w:rsid w:val="00701A4F"/>
    <w:rsid w:val="007A632B"/>
    <w:rsid w:val="00893F9B"/>
    <w:rsid w:val="008C373C"/>
    <w:rsid w:val="008D405A"/>
    <w:rsid w:val="009E065E"/>
    <w:rsid w:val="00A21669"/>
    <w:rsid w:val="00AE7170"/>
    <w:rsid w:val="00AF2A91"/>
    <w:rsid w:val="00B031D5"/>
    <w:rsid w:val="00B73739"/>
    <w:rsid w:val="00CA56EB"/>
    <w:rsid w:val="00D06E7C"/>
    <w:rsid w:val="00D303EA"/>
    <w:rsid w:val="00D461CF"/>
    <w:rsid w:val="00DC7858"/>
    <w:rsid w:val="00E67989"/>
    <w:rsid w:val="00EE0496"/>
    <w:rsid w:val="00F00B56"/>
    <w:rsid w:val="00F3379E"/>
    <w:rsid w:val="00F8442A"/>
    <w:rsid w:val="00F9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03EA"/>
    <w:rPr>
      <w:color w:val="666666"/>
    </w:rPr>
  </w:style>
  <w:style w:type="paragraph" w:customStyle="1" w:styleId="A82A9C587D984AB5B2E6BD3C8D4DA5E7">
    <w:name w:val="A82A9C587D984AB5B2E6BD3C8D4DA5E7"/>
    <w:rsid w:val="00DC7858"/>
  </w:style>
  <w:style w:type="paragraph" w:customStyle="1" w:styleId="173CEC7D48E14D898B97BF2089B8498B">
    <w:name w:val="173CEC7D48E14D898B97BF2089B8498B"/>
    <w:rsid w:val="00DC7858"/>
  </w:style>
  <w:style w:type="paragraph" w:customStyle="1" w:styleId="9E5F4E2DD7B54BAB90CE57F26039E0AF">
    <w:name w:val="9E5F4E2DD7B54BAB90CE57F26039E0AF"/>
    <w:rsid w:val="00DC7858"/>
  </w:style>
  <w:style w:type="paragraph" w:customStyle="1" w:styleId="C79AA881ACF7474595B355637CEC1AE1">
    <w:name w:val="C79AA881ACF7474595B355637CEC1AE1"/>
    <w:rsid w:val="00DC7858"/>
  </w:style>
  <w:style w:type="paragraph" w:customStyle="1" w:styleId="A808B4B9602742AE8FA58BCF8E295664">
    <w:name w:val="A808B4B9602742AE8FA58BCF8E295664"/>
    <w:rsid w:val="00DC7858"/>
  </w:style>
  <w:style w:type="paragraph" w:customStyle="1" w:styleId="2E3713099F76483597FF03F558D44B17">
    <w:name w:val="2E3713099F76483597FF03F558D44B17"/>
    <w:rsid w:val="00DC7858"/>
  </w:style>
  <w:style w:type="paragraph" w:customStyle="1" w:styleId="A6DC32900E194ED38C28C293DCB23371">
    <w:name w:val="A6DC32900E194ED38C28C293DCB23371"/>
    <w:rsid w:val="00DC7858"/>
  </w:style>
  <w:style w:type="paragraph" w:customStyle="1" w:styleId="BA6706F3960F4A1AAE8642C6E0774658">
    <w:name w:val="BA6706F3960F4A1AAE8642C6E0774658"/>
    <w:rsid w:val="00DC7858"/>
  </w:style>
  <w:style w:type="paragraph" w:customStyle="1" w:styleId="D1E21001163D4038A1B2CCB35FFC68B0">
    <w:name w:val="D1E21001163D4038A1B2CCB35FFC68B0"/>
    <w:rsid w:val="00DC7858"/>
  </w:style>
  <w:style w:type="paragraph" w:customStyle="1" w:styleId="8D352CA7122142DC9C3EF4FDCC4D6FA3">
    <w:name w:val="8D352CA7122142DC9C3EF4FDCC4D6FA3"/>
    <w:rsid w:val="00DC7858"/>
  </w:style>
  <w:style w:type="paragraph" w:customStyle="1" w:styleId="D6EADCAE91EB44979303FDFE88A29C4F">
    <w:name w:val="D6EADCAE91EB44979303FDFE88A29C4F"/>
    <w:rsid w:val="00DC7858"/>
  </w:style>
  <w:style w:type="paragraph" w:customStyle="1" w:styleId="185BFE59318A4C56A7DFABAABE362A84">
    <w:name w:val="185BFE59318A4C56A7DFABAABE362A84"/>
    <w:rsid w:val="00DC7858"/>
  </w:style>
  <w:style w:type="paragraph" w:customStyle="1" w:styleId="138067E0BA9442E5915E5BCC6FBF11B9">
    <w:name w:val="138067E0BA9442E5915E5BCC6FBF11B9"/>
    <w:rsid w:val="00F93E87"/>
  </w:style>
  <w:style w:type="paragraph" w:customStyle="1" w:styleId="C173F3CACAF2421CA33ED95D96272609">
    <w:name w:val="C173F3CACAF2421CA33ED95D96272609"/>
    <w:rsid w:val="00F00B56"/>
  </w:style>
  <w:style w:type="paragraph" w:customStyle="1" w:styleId="F21CFBEB29DB4203A943F4F7704F8524">
    <w:name w:val="F21CFBEB29DB4203A943F4F7704F8524"/>
    <w:rsid w:val="00F00B56"/>
  </w:style>
  <w:style w:type="paragraph" w:customStyle="1" w:styleId="8CD8F1EDCBE24994A2B2A75FED0E7B79">
    <w:name w:val="8CD8F1EDCBE24994A2B2A75FED0E7B79"/>
    <w:rsid w:val="009E065E"/>
  </w:style>
  <w:style w:type="paragraph" w:customStyle="1" w:styleId="D2A4D553C0144E30B1D2DE486DB817F8">
    <w:name w:val="D2A4D553C0144E30B1D2DE486DB817F8"/>
    <w:rsid w:val="009E065E"/>
  </w:style>
  <w:style w:type="paragraph" w:customStyle="1" w:styleId="ABAD42CAC41E486BBFACEE566719A7F8">
    <w:name w:val="ABAD42CAC41E486BBFACEE566719A7F8"/>
    <w:rsid w:val="00D30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6E2E-B424-4EA6-B1B7-02D74DF0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FSM Request for Information</Template>
  <TotalTime>1</TotalTime>
  <Pages>1</Pages>
  <Words>233</Words>
  <Characters>1330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2026-07-16T14:53:00Z</cp:lastPrinted>
  <dcterms:created xsi:type="dcterms:W3CDTF">2026-09-01T16:07:00Z</dcterms:created>
  <dcterms:modified xsi:type="dcterms:W3CDTF">2026-09-01T16:07:00Z</dcterms:modified>
</cp:coreProperties>
</file>